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3EF" w:rsidRDefault="007D33EF" w:rsidP="007D33EF">
      <w:r>
        <w:rPr>
          <w:noProof/>
        </w:rPr>
        <w:drawing>
          <wp:anchor distT="0" distB="0" distL="114300" distR="114300" simplePos="0" relativeHeight="251661312" behindDoc="1" locked="0" layoutInCell="1" allowOverlap="1" wp14:anchorId="0C3430B6">
            <wp:simplePos x="0" y="0"/>
            <wp:positionH relativeFrom="column">
              <wp:posOffset>66675</wp:posOffset>
            </wp:positionH>
            <wp:positionV relativeFrom="paragraph">
              <wp:posOffset>123825</wp:posOffset>
            </wp:positionV>
            <wp:extent cx="1862455" cy="1600200"/>
            <wp:effectExtent l="0" t="0" r="4445" b="0"/>
            <wp:wrapTight wrapText="bothSides">
              <wp:wrapPolygon edited="0">
                <wp:start x="0" y="0"/>
                <wp:lineTo x="0" y="21343"/>
                <wp:lineTo x="21431" y="21343"/>
                <wp:lineTo x="214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CA0">
        <w:rPr>
          <w:noProof/>
        </w:rPr>
        <w:drawing>
          <wp:anchor distT="0" distB="0" distL="114300" distR="114300" simplePos="0" relativeHeight="251662336" behindDoc="1" locked="0" layoutInCell="1" allowOverlap="1" wp14:anchorId="64EB88D9">
            <wp:simplePos x="0" y="0"/>
            <wp:positionH relativeFrom="margin">
              <wp:posOffset>1880870</wp:posOffset>
            </wp:positionH>
            <wp:positionV relativeFrom="paragraph">
              <wp:posOffset>85725</wp:posOffset>
            </wp:positionV>
            <wp:extent cx="543179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AA" w:rsidRPr="00737983">
        <w:t xml:space="preserve"> </w:t>
      </w:r>
    </w:p>
    <w:p w:rsidR="008473AA" w:rsidRDefault="00EF5CA0" w:rsidP="008473AA">
      <w:pPr>
        <w:pStyle w:val="Heading1"/>
      </w:pPr>
      <w:r w:rsidRPr="00EF5CA0">
        <w:t>The Year will run from the opening of the Holy Door at St Peter’s Basilica on Tuesday 24th December 2024 to the Solemnity of the Epiphany 2026</w:t>
      </w:r>
    </w:p>
    <w:p w:rsidR="007D33EF" w:rsidRPr="00737983" w:rsidRDefault="008433AE" w:rsidP="008473AA">
      <w:pPr>
        <w:pStyle w:val="Heading1"/>
      </w:pPr>
      <w:r>
        <w:t>At Saint Patrick’s this year we will…</w:t>
      </w:r>
    </w:p>
    <w:tbl>
      <w:tblPr>
        <w:tblStyle w:val="TableGridLight"/>
        <w:tblW w:w="5000" w:type="pct"/>
        <w:tblLayout w:type="fixed"/>
        <w:tblLook w:val="04A0" w:firstRow="1" w:lastRow="0" w:firstColumn="1" w:lastColumn="0" w:noHBand="0" w:noVBand="1"/>
      </w:tblPr>
      <w:tblGrid>
        <w:gridCol w:w="840"/>
        <w:gridCol w:w="2309"/>
        <w:gridCol w:w="1081"/>
        <w:gridCol w:w="2251"/>
        <w:gridCol w:w="719"/>
        <w:gridCol w:w="2521"/>
        <w:gridCol w:w="629"/>
        <w:gridCol w:w="1170"/>
      </w:tblGrid>
      <w:tr w:rsidR="008473AA" w:rsidRPr="00737983" w:rsidTr="001F2C90">
        <w:tc>
          <w:tcPr>
            <w:tcW w:w="365" w:type="pct"/>
            <w:vAlign w:val="center"/>
          </w:tcPr>
          <w:p w:rsidR="008473AA" w:rsidRPr="00737983" w:rsidRDefault="008473AA" w:rsidP="001F2C90"/>
        </w:tc>
        <w:tc>
          <w:tcPr>
            <w:tcW w:w="1002" w:type="pct"/>
            <w:vAlign w:val="center"/>
          </w:tcPr>
          <w:p w:rsidR="008473AA" w:rsidRPr="00737983" w:rsidRDefault="00EF5CA0" w:rsidP="001F2C90">
            <w:pPr>
              <w:pStyle w:val="Normal-Center"/>
            </w:pPr>
            <w:r>
              <w:t>Create Hearts of Hope and Kindness</w:t>
            </w:r>
          </w:p>
        </w:tc>
        <w:tc>
          <w:tcPr>
            <w:tcW w:w="469" w:type="pct"/>
            <w:vAlign w:val="center"/>
          </w:tcPr>
          <w:p w:rsidR="008473AA" w:rsidRPr="00737983" w:rsidRDefault="00EF5CA0" w:rsidP="001F2C90">
            <w:r>
              <w:rPr>
                <w:noProof/>
              </w:rPr>
              <w:drawing>
                <wp:inline distT="0" distB="0" distL="0" distR="0" wp14:anchorId="100EE99A">
                  <wp:extent cx="409575" cy="361390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87" cy="36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:rsidR="008473AA" w:rsidRPr="00737983" w:rsidRDefault="00EF5CA0" w:rsidP="001F2C90">
            <w:pPr>
              <w:pStyle w:val="Normal-Center"/>
            </w:pPr>
            <w:r>
              <w:t xml:space="preserve">Become Pilgrims of Hope </w:t>
            </w:r>
          </w:p>
        </w:tc>
        <w:tc>
          <w:tcPr>
            <w:tcW w:w="312" w:type="pct"/>
            <w:vAlign w:val="center"/>
          </w:tcPr>
          <w:p w:rsidR="008473AA" w:rsidRPr="00737983" w:rsidRDefault="00EF5CA0" w:rsidP="001F2C90">
            <w:r>
              <w:rPr>
                <w:noProof/>
              </w:rPr>
              <w:drawing>
                <wp:inline distT="0" distB="0" distL="0" distR="0" wp14:anchorId="4C5E4249">
                  <wp:extent cx="361950" cy="35226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31" cy="355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vAlign w:val="center"/>
          </w:tcPr>
          <w:p w:rsidR="008473AA" w:rsidRPr="00737983" w:rsidRDefault="00EF5CA0" w:rsidP="001F2C90">
            <w:pPr>
              <w:pStyle w:val="Normal-Center"/>
            </w:pPr>
            <w:r>
              <w:t>Think of our School, Parish and Global Communit</w:t>
            </w:r>
            <w:r w:rsidR="00B752B5">
              <w:t>ies</w:t>
            </w:r>
          </w:p>
        </w:tc>
        <w:tc>
          <w:tcPr>
            <w:tcW w:w="273" w:type="pct"/>
            <w:vAlign w:val="center"/>
          </w:tcPr>
          <w:p w:rsidR="008473AA" w:rsidRPr="00737983" w:rsidRDefault="00EF5CA0" w:rsidP="001F2C90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7C02D5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-266700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" w:type="pct"/>
            <w:vAlign w:val="center"/>
          </w:tcPr>
          <w:p w:rsidR="008473AA" w:rsidRPr="00737983" w:rsidRDefault="008473AA" w:rsidP="001F2C90"/>
        </w:tc>
      </w:tr>
    </w:tbl>
    <w:p w:rsidR="008473AA" w:rsidRDefault="008473AA" w:rsidP="008473AA">
      <w:pPr>
        <w:pStyle w:val="NoSpacing"/>
      </w:pPr>
    </w:p>
    <w:p w:rsidR="007D33EF" w:rsidRDefault="007D33EF" w:rsidP="008473AA">
      <w:pPr>
        <w:pStyle w:val="NoSpacing"/>
      </w:pPr>
    </w:p>
    <w:tbl>
      <w:tblPr>
        <w:tblStyle w:val="ScienceFairTable"/>
        <w:tblW w:w="5000" w:type="pct"/>
        <w:tblLook w:val="04A0" w:firstRow="1" w:lastRow="0" w:firstColumn="1" w:lastColumn="0" w:noHBand="0" w:noVBand="1"/>
        <w:tblDescription w:val="Science Fair table"/>
      </w:tblPr>
      <w:tblGrid>
        <w:gridCol w:w="448"/>
        <w:gridCol w:w="1440"/>
        <w:gridCol w:w="9622"/>
      </w:tblGrid>
      <w:tr w:rsidR="008473AA" w:rsidTr="00EF5C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:rsidR="008473AA" w:rsidRPr="00795852" w:rsidRDefault="008473AA" w:rsidP="001F2C9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8473AA" w:rsidRDefault="008473AA" w:rsidP="001F2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622" w:type="dxa"/>
          </w:tcPr>
          <w:p w:rsidR="008473AA" w:rsidRPr="008433AE" w:rsidRDefault="008433AE" w:rsidP="008433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 w:rsidRPr="008433AE">
              <w:rPr>
                <w:sz w:val="24"/>
                <w:szCs w:val="24"/>
              </w:rPr>
              <w:t>Calendar Academic Year 2024-2025</w:t>
            </w:r>
          </w:p>
        </w:tc>
      </w:tr>
      <w:tr w:rsidR="008433AE" w:rsidTr="00340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8433AE" w:rsidRPr="00B752B5" w:rsidRDefault="008433AE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January 2025</w:t>
            </w:r>
          </w:p>
        </w:tc>
        <w:tc>
          <w:tcPr>
            <w:tcW w:w="9622" w:type="dxa"/>
          </w:tcPr>
          <w:p w:rsidR="008433AE" w:rsidRDefault="008433AE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2"/>
                <w:szCs w:val="22"/>
              </w:rPr>
            </w:pPr>
            <w:r w:rsidRPr="007D33EF">
              <w:rPr>
                <w:b/>
                <w:color w:val="FF0000"/>
                <w:sz w:val="22"/>
                <w:szCs w:val="22"/>
              </w:rPr>
              <w:t>Launch Day Jubilee Year of Hope – Friday 24</w:t>
            </w:r>
            <w:r w:rsidRPr="007D33EF">
              <w:rPr>
                <w:b/>
                <w:color w:val="FF0000"/>
                <w:sz w:val="22"/>
                <w:szCs w:val="22"/>
                <w:vertAlign w:val="superscript"/>
              </w:rPr>
              <w:t>th</w:t>
            </w:r>
            <w:r w:rsidRPr="007D33EF">
              <w:rPr>
                <w:b/>
                <w:color w:val="FF0000"/>
                <w:sz w:val="22"/>
                <w:szCs w:val="22"/>
              </w:rPr>
              <w:t xml:space="preserve"> January 23, 2025</w:t>
            </w:r>
          </w:p>
          <w:p w:rsidR="00273F49" w:rsidRPr="007D33EF" w:rsidRDefault="00273F49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2"/>
                <w:szCs w:val="22"/>
              </w:rPr>
            </w:pPr>
          </w:p>
          <w:p w:rsidR="008433AE" w:rsidRPr="007D33EF" w:rsidRDefault="008433AE" w:rsidP="005B2EC7">
            <w:pPr>
              <w:pStyle w:val="ListParagraph"/>
              <w:numPr>
                <w:ilvl w:val="0"/>
                <w:numId w:val="5"/>
              </w:numPr>
              <w:ind w:left="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proofErr w:type="spellStart"/>
            <w:r w:rsidRPr="007D33EF">
              <w:rPr>
                <w:sz w:val="22"/>
                <w:szCs w:val="22"/>
                <w:highlight w:val="yellow"/>
              </w:rPr>
              <w:t>Colourful</w:t>
            </w:r>
            <w:proofErr w:type="spellEnd"/>
            <w:r w:rsidRPr="007D33EF">
              <w:rPr>
                <w:sz w:val="22"/>
                <w:szCs w:val="22"/>
                <w:highlight w:val="yellow"/>
              </w:rPr>
              <w:t xml:space="preserve"> Mufti day </w:t>
            </w:r>
          </w:p>
          <w:p w:rsidR="00DC3053" w:rsidRPr="007D33EF" w:rsidRDefault="008433AE" w:rsidP="005B2EC7">
            <w:pPr>
              <w:pStyle w:val="ListParagraph"/>
              <w:numPr>
                <w:ilvl w:val="0"/>
                <w:numId w:val="5"/>
              </w:numPr>
              <w:ind w:left="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 xml:space="preserve">Children, staff and parents make ‘Hearts of Hope and Kindness’ to display </w:t>
            </w:r>
          </w:p>
          <w:p w:rsidR="008433AE" w:rsidRPr="00E034CE" w:rsidRDefault="008433AE" w:rsidP="005B2EC7">
            <w:pPr>
              <w:pStyle w:val="ListParagraph"/>
              <w:numPr>
                <w:ilvl w:val="0"/>
                <w:numId w:val="5"/>
              </w:numPr>
              <w:ind w:left="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cyan"/>
              </w:rPr>
              <w:t xml:space="preserve">Classes receive Official Icon to display for year </w:t>
            </w:r>
            <w:r w:rsidR="001A4B9F" w:rsidRPr="007D33EF">
              <w:rPr>
                <w:sz w:val="22"/>
                <w:szCs w:val="22"/>
                <w:highlight w:val="cyan"/>
              </w:rPr>
              <w:t>(Ethiopia)</w:t>
            </w:r>
            <w:r w:rsidR="00E034CE">
              <w:rPr>
                <w:sz w:val="22"/>
                <w:szCs w:val="22"/>
                <w:highlight w:val="cyan"/>
              </w:rPr>
              <w:t xml:space="preserve">and Luce class keyring </w:t>
            </w:r>
          </w:p>
          <w:p w:rsidR="00E034CE" w:rsidRPr="007D33EF" w:rsidRDefault="00E034CE" w:rsidP="005B2EC7">
            <w:pPr>
              <w:pStyle w:val="ListParagraph"/>
              <w:numPr>
                <w:ilvl w:val="0"/>
                <w:numId w:val="5"/>
              </w:numPr>
              <w:ind w:left="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E034CE">
              <w:rPr>
                <w:sz w:val="22"/>
                <w:szCs w:val="22"/>
                <w:highlight w:val="yellow"/>
              </w:rPr>
              <w:t xml:space="preserve">Staff, governors receive cross as symbol of Year of Hope </w:t>
            </w:r>
          </w:p>
        </w:tc>
      </w:tr>
      <w:tr w:rsidR="008433AE" w:rsidTr="00287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8433AE" w:rsidRPr="00B752B5" w:rsidRDefault="008433AE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February 2025</w:t>
            </w:r>
          </w:p>
        </w:tc>
        <w:tc>
          <w:tcPr>
            <w:tcW w:w="9622" w:type="dxa"/>
          </w:tcPr>
          <w:p w:rsidR="00FD5289" w:rsidRPr="007D33EF" w:rsidRDefault="008433AE" w:rsidP="001F2C90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>Years 5 and 6 Mass at Saint Patrick’s Church</w:t>
            </w:r>
          </w:p>
          <w:p w:rsidR="00077CEA" w:rsidRPr="007D33EF" w:rsidRDefault="008433AE" w:rsidP="00077CE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7D33EF">
              <w:rPr>
                <w:sz w:val="22"/>
                <w:szCs w:val="22"/>
                <w:highlight w:val="yellow"/>
              </w:rPr>
              <w:t>Father Michael to Visit Reception and Key Stage 1 – theme ‘Year of Hope and Pilgrimage’</w:t>
            </w:r>
          </w:p>
          <w:p w:rsidR="008433AE" w:rsidRPr="007D33EF" w:rsidRDefault="008433AE" w:rsidP="00077CEA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7D33EF">
              <w:rPr>
                <w:sz w:val="22"/>
                <w:szCs w:val="22"/>
                <w:highlight w:val="yellow"/>
              </w:rPr>
              <w:t>Fundraiser ‘Be Part of Team Tom’ for inspirational past student</w:t>
            </w:r>
            <w:r w:rsidRPr="007D33EF">
              <w:rPr>
                <w:sz w:val="22"/>
                <w:szCs w:val="22"/>
              </w:rPr>
              <w:t xml:space="preserve"> </w:t>
            </w:r>
          </w:p>
        </w:tc>
      </w:tr>
      <w:tr w:rsidR="008433AE" w:rsidTr="006C6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8433AE" w:rsidRPr="00B752B5" w:rsidRDefault="008433AE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March 2025</w:t>
            </w:r>
          </w:p>
        </w:tc>
        <w:tc>
          <w:tcPr>
            <w:tcW w:w="9622" w:type="dxa"/>
          </w:tcPr>
          <w:p w:rsidR="00FD5289" w:rsidRPr="007D33EF" w:rsidRDefault="008433AE" w:rsidP="001F2C90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>Years 3 and 4 Mass at Saint Patrick’s Church</w:t>
            </w:r>
          </w:p>
          <w:p w:rsidR="00FD5289" w:rsidRPr="007D33EF" w:rsidRDefault="008433AE" w:rsidP="001F2C90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>Reception and Key Stage 1 onsite ‘Pilgrimage of Hope’ – led by Year 6</w:t>
            </w:r>
          </w:p>
          <w:p w:rsidR="00FD5289" w:rsidRPr="007D33EF" w:rsidRDefault="008433AE" w:rsidP="001F2C90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 xml:space="preserve">Year 5 </w:t>
            </w:r>
            <w:proofErr w:type="spellStart"/>
            <w:r w:rsidRPr="007D33EF">
              <w:rPr>
                <w:sz w:val="22"/>
                <w:szCs w:val="22"/>
                <w:highlight w:val="cyan"/>
              </w:rPr>
              <w:t>Kilve</w:t>
            </w:r>
            <w:proofErr w:type="spellEnd"/>
            <w:r w:rsidRPr="007D33EF">
              <w:rPr>
                <w:sz w:val="22"/>
                <w:szCs w:val="22"/>
                <w:highlight w:val="cyan"/>
              </w:rPr>
              <w:t xml:space="preserve"> Residential – theme Year of Hope </w:t>
            </w:r>
          </w:p>
          <w:p w:rsidR="008433AE" w:rsidRPr="007D33EF" w:rsidRDefault="008433AE" w:rsidP="001F2C90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D33EF">
              <w:rPr>
                <w:sz w:val="22"/>
                <w:szCs w:val="22"/>
                <w:highlight w:val="green"/>
              </w:rPr>
              <w:t>Lent Acts of Hope and Kindness – Footsteps in faith badges</w:t>
            </w:r>
            <w:r w:rsidRPr="007D33EF">
              <w:rPr>
                <w:sz w:val="22"/>
                <w:szCs w:val="22"/>
              </w:rPr>
              <w:t xml:space="preserve"> </w:t>
            </w:r>
          </w:p>
        </w:tc>
      </w:tr>
      <w:tr w:rsidR="00AD7245" w:rsidTr="009E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AD7245" w:rsidRPr="00B752B5" w:rsidRDefault="00AD7245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April 2025</w:t>
            </w:r>
          </w:p>
        </w:tc>
        <w:tc>
          <w:tcPr>
            <w:tcW w:w="9622" w:type="dxa"/>
          </w:tcPr>
          <w:p w:rsidR="00077CEA" w:rsidRPr="007D33EF" w:rsidRDefault="00541180" w:rsidP="001F2C90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>Easter – complete Acts of Hope and Kindness – Footsteps in faith badges</w:t>
            </w:r>
          </w:p>
          <w:p w:rsidR="00077CEA" w:rsidRPr="007D33EF" w:rsidRDefault="00541180" w:rsidP="001F2C90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7D33EF">
              <w:rPr>
                <w:sz w:val="22"/>
                <w:szCs w:val="22"/>
                <w:highlight w:val="yellow"/>
              </w:rPr>
              <w:t>Stay and Pray Week – all families invited to stay and pray/chat every morning Mon. 31</w:t>
            </w:r>
            <w:r w:rsidRPr="007D33EF">
              <w:rPr>
                <w:sz w:val="22"/>
                <w:szCs w:val="22"/>
                <w:highlight w:val="yellow"/>
                <w:vertAlign w:val="superscript"/>
              </w:rPr>
              <w:t>st</w:t>
            </w:r>
            <w:r w:rsidRPr="007D33EF">
              <w:rPr>
                <w:sz w:val="22"/>
                <w:szCs w:val="22"/>
                <w:highlight w:val="yellow"/>
              </w:rPr>
              <w:t xml:space="preserve"> April – Fri. 4</w:t>
            </w:r>
            <w:r w:rsidRPr="007D33EF">
              <w:rPr>
                <w:sz w:val="22"/>
                <w:szCs w:val="22"/>
                <w:highlight w:val="yellow"/>
                <w:vertAlign w:val="superscript"/>
              </w:rPr>
              <w:t>th</w:t>
            </w:r>
            <w:r w:rsidRPr="007D33EF">
              <w:rPr>
                <w:sz w:val="22"/>
                <w:szCs w:val="22"/>
                <w:highlight w:val="yellow"/>
              </w:rPr>
              <w:t xml:space="preserve"> May 9am – 9.30am </w:t>
            </w:r>
          </w:p>
          <w:p w:rsidR="00541180" w:rsidRPr="007D33EF" w:rsidRDefault="00FD5289" w:rsidP="001F2C90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D33EF">
              <w:rPr>
                <w:sz w:val="22"/>
                <w:szCs w:val="22"/>
                <w:highlight w:val="cyan"/>
              </w:rPr>
              <w:t>The Jubilee Icon is tour - 28th-30th April at St John the Evangelist, Bath</w:t>
            </w:r>
          </w:p>
        </w:tc>
      </w:tr>
      <w:tr w:rsidR="00FD5289" w:rsidTr="007E6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FD5289" w:rsidRPr="00B752B5" w:rsidRDefault="00FD5289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May 2025</w:t>
            </w:r>
          </w:p>
        </w:tc>
        <w:tc>
          <w:tcPr>
            <w:tcW w:w="9622" w:type="dxa"/>
          </w:tcPr>
          <w:p w:rsidR="00FD5289" w:rsidRPr="007D33EF" w:rsidRDefault="004F2223" w:rsidP="004F2223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 xml:space="preserve">Key Stage 2 Pilgrimage to local </w:t>
            </w:r>
            <w:proofErr w:type="spellStart"/>
            <w:r w:rsidRPr="007D33EF">
              <w:rPr>
                <w:sz w:val="22"/>
                <w:szCs w:val="22"/>
                <w:highlight w:val="green"/>
              </w:rPr>
              <w:t>Corsham</w:t>
            </w:r>
            <w:proofErr w:type="spellEnd"/>
            <w:r w:rsidRPr="007D33EF">
              <w:rPr>
                <w:sz w:val="22"/>
                <w:szCs w:val="22"/>
                <w:highlight w:val="green"/>
              </w:rPr>
              <w:t xml:space="preserve"> Churches – linked to </w:t>
            </w:r>
            <w:proofErr w:type="spellStart"/>
            <w:r w:rsidRPr="007D33EF">
              <w:rPr>
                <w:sz w:val="22"/>
                <w:szCs w:val="22"/>
                <w:highlight w:val="green"/>
              </w:rPr>
              <w:t>Corsham</w:t>
            </w:r>
            <w:proofErr w:type="spellEnd"/>
            <w:r w:rsidRPr="007D33EF">
              <w:rPr>
                <w:sz w:val="22"/>
                <w:szCs w:val="22"/>
                <w:highlight w:val="green"/>
              </w:rPr>
              <w:t xml:space="preserve"> Walking Festival </w:t>
            </w:r>
          </w:p>
          <w:p w:rsidR="004F2223" w:rsidRPr="007D33EF" w:rsidRDefault="004F2223" w:rsidP="004F2223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7D33EF">
              <w:rPr>
                <w:sz w:val="22"/>
                <w:szCs w:val="22"/>
                <w:highlight w:val="yellow"/>
              </w:rPr>
              <w:t xml:space="preserve">Rosary – Hope focus </w:t>
            </w:r>
          </w:p>
          <w:p w:rsidR="004F2223" w:rsidRPr="007D33EF" w:rsidRDefault="004F2223" w:rsidP="004F2223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 xml:space="preserve">Father Craig to visit school to discuss theme of Hope </w:t>
            </w:r>
          </w:p>
          <w:p w:rsidR="007D33EF" w:rsidRPr="00273F49" w:rsidRDefault="004F2223" w:rsidP="007D33EF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  <w:r w:rsidRPr="007D33EF">
              <w:rPr>
                <w:sz w:val="22"/>
                <w:szCs w:val="22"/>
                <w:highlight w:val="yellow"/>
              </w:rPr>
              <w:t xml:space="preserve">Father Michael to Visit Reception and Key Stage 1 – theme ‘Hope and God’s </w:t>
            </w:r>
            <w:r w:rsidR="00621803">
              <w:rPr>
                <w:sz w:val="22"/>
                <w:szCs w:val="22"/>
                <w:highlight w:val="yellow"/>
              </w:rPr>
              <w:t>People</w:t>
            </w:r>
            <w:r w:rsidRPr="007D33EF">
              <w:rPr>
                <w:sz w:val="22"/>
                <w:szCs w:val="22"/>
                <w:highlight w:val="yellow"/>
              </w:rPr>
              <w:t>’</w:t>
            </w:r>
          </w:p>
          <w:p w:rsidR="004F2223" w:rsidRPr="007D33EF" w:rsidRDefault="004F2223" w:rsidP="004F2223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>The Jubilee Icon is tour - 1st -3rd May: St Nicholas of Tolentino, Bristol</w:t>
            </w:r>
          </w:p>
          <w:p w:rsidR="004F2223" w:rsidRPr="007D33EF" w:rsidRDefault="004F2223" w:rsidP="004F222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 xml:space="preserve">                                          4th-6th May: Holy Rood, Swindon</w:t>
            </w:r>
          </w:p>
          <w:p w:rsidR="00273F49" w:rsidRPr="00273F49" w:rsidRDefault="004F2223" w:rsidP="004F222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 xml:space="preserve">                                          7th-9th May: Our Lady St Mary of Glastonbury</w:t>
            </w:r>
          </w:p>
          <w:p w:rsidR="00273F49" w:rsidRPr="007D33EF" w:rsidRDefault="00273F49" w:rsidP="004F222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74D6D" w:rsidTr="00222E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974D6D" w:rsidRPr="00B752B5" w:rsidRDefault="00974D6D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lastRenderedPageBreak/>
              <w:t>June 2025</w:t>
            </w:r>
          </w:p>
        </w:tc>
        <w:tc>
          <w:tcPr>
            <w:tcW w:w="9622" w:type="dxa"/>
          </w:tcPr>
          <w:p w:rsidR="00974D6D" w:rsidRPr="007D33EF" w:rsidRDefault="00974D6D" w:rsidP="00974D6D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green"/>
              </w:rPr>
            </w:pPr>
            <w:r w:rsidRPr="007D33EF">
              <w:rPr>
                <w:sz w:val="22"/>
                <w:szCs w:val="22"/>
                <w:highlight w:val="green"/>
              </w:rPr>
              <w:t xml:space="preserve">Year 6 Leavers Mass @ Clifton Cathedral </w:t>
            </w:r>
          </w:p>
          <w:p w:rsidR="00974D6D" w:rsidRPr="007D33EF" w:rsidRDefault="00974D6D" w:rsidP="00974D6D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cyan"/>
              </w:rPr>
            </w:pPr>
            <w:r w:rsidRPr="007D33EF">
              <w:rPr>
                <w:sz w:val="22"/>
                <w:szCs w:val="22"/>
                <w:highlight w:val="cyan"/>
              </w:rPr>
              <w:t xml:space="preserve">Education Mass @ Clifton cathedral </w:t>
            </w:r>
          </w:p>
          <w:p w:rsidR="00974D6D" w:rsidRPr="007D33EF" w:rsidRDefault="00974D6D" w:rsidP="00974D6D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D33EF">
              <w:rPr>
                <w:sz w:val="22"/>
                <w:szCs w:val="22"/>
                <w:highlight w:val="green"/>
              </w:rPr>
              <w:t>Camino Schools Year of Hope Event – more details to follow</w:t>
            </w:r>
            <w:r w:rsidRPr="007D33EF">
              <w:rPr>
                <w:sz w:val="22"/>
                <w:szCs w:val="22"/>
              </w:rPr>
              <w:t xml:space="preserve"> </w:t>
            </w:r>
          </w:p>
        </w:tc>
      </w:tr>
      <w:tr w:rsidR="000F156A" w:rsidTr="00A07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0F156A" w:rsidRPr="00B752B5" w:rsidRDefault="000F156A" w:rsidP="001F2C90">
            <w:pPr>
              <w:pStyle w:val="Normal-Small"/>
              <w:rPr>
                <w:sz w:val="22"/>
                <w:szCs w:val="22"/>
              </w:rPr>
            </w:pPr>
            <w:r w:rsidRPr="00B752B5">
              <w:rPr>
                <w:sz w:val="22"/>
                <w:szCs w:val="22"/>
              </w:rPr>
              <w:t>July 2025</w:t>
            </w:r>
          </w:p>
        </w:tc>
        <w:tc>
          <w:tcPr>
            <w:tcW w:w="9622" w:type="dxa"/>
          </w:tcPr>
          <w:p w:rsidR="000F156A" w:rsidRPr="007D33EF" w:rsidRDefault="000F156A" w:rsidP="000F156A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D33EF">
              <w:rPr>
                <w:sz w:val="22"/>
                <w:szCs w:val="22"/>
              </w:rPr>
              <w:t xml:space="preserve">Jubilee pledges to be made by </w:t>
            </w:r>
            <w:r w:rsidR="00B752B5" w:rsidRPr="007D33EF">
              <w:rPr>
                <w:sz w:val="22"/>
                <w:szCs w:val="22"/>
              </w:rPr>
              <w:t>children, staff and parents</w:t>
            </w:r>
          </w:p>
          <w:p w:rsidR="00B752B5" w:rsidRPr="00B752B5" w:rsidRDefault="00B752B5" w:rsidP="000F156A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D33EF">
              <w:rPr>
                <w:sz w:val="22"/>
                <w:szCs w:val="22"/>
              </w:rPr>
              <w:t>Theme of 'Hope for the Future’</w:t>
            </w:r>
            <w:r w:rsidRPr="00B752B5">
              <w:rPr>
                <w:sz w:val="20"/>
              </w:rPr>
              <w:t xml:space="preserve"> </w:t>
            </w:r>
          </w:p>
        </w:tc>
      </w:tr>
      <w:tr w:rsidR="00B752B5" w:rsidTr="00BA21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8" w:type="dxa"/>
            <w:gridSpan w:val="2"/>
          </w:tcPr>
          <w:p w:rsidR="00B752B5" w:rsidRPr="00184DE0" w:rsidRDefault="00184DE0" w:rsidP="001F2C90">
            <w:pPr>
              <w:pStyle w:val="Normal-Sma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Future Events…</w:t>
            </w:r>
          </w:p>
        </w:tc>
        <w:tc>
          <w:tcPr>
            <w:tcW w:w="9622" w:type="dxa"/>
          </w:tcPr>
          <w:p w:rsidR="00621803" w:rsidRDefault="00621803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New academic year, new hopes and dreams </w:t>
            </w:r>
          </w:p>
          <w:p w:rsidR="00621803" w:rsidRDefault="00621803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803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 Saint Francis of Assisi Feast Day ‘Hope for Creation’</w:t>
            </w:r>
          </w:p>
          <w:p w:rsidR="00F370C1" w:rsidRDefault="00F370C1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F370C1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 Feast Day of John Henry Newman ‘Heart Speaks unto Heart’</w:t>
            </w:r>
          </w:p>
          <w:p w:rsidR="00B752B5" w:rsidRDefault="000433DA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Jubilee Celebration Day 21</w:t>
            </w:r>
            <w:r w:rsidRPr="000433DA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November</w:t>
            </w:r>
          </w:p>
          <w:p w:rsidR="00F370C1" w:rsidRDefault="00F370C1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Advent with Hope in our Hearts </w:t>
            </w:r>
          </w:p>
          <w:p w:rsidR="000433DA" w:rsidRPr="000433DA" w:rsidRDefault="000433DA" w:rsidP="000433DA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Jubilee Year officially ends Feast of Epiphany 2026</w:t>
            </w:r>
          </w:p>
        </w:tc>
      </w:tr>
    </w:tbl>
    <w:p w:rsidR="00D17546" w:rsidRDefault="00D17546" w:rsidP="0050436B">
      <w:pPr>
        <w:pStyle w:val="NoSpacing"/>
        <w:jc w:val="center"/>
      </w:pPr>
    </w:p>
    <w:p w:rsidR="00077CEA" w:rsidRDefault="00077CEA" w:rsidP="0050436B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Events highlighted in </w:t>
      </w:r>
      <w:r w:rsidRPr="007F5648">
        <w:rPr>
          <w:sz w:val="20"/>
          <w:szCs w:val="20"/>
          <w:highlight w:val="yellow"/>
        </w:rPr>
        <w:t>yellow</w:t>
      </w:r>
      <w:r>
        <w:rPr>
          <w:sz w:val="20"/>
          <w:szCs w:val="20"/>
        </w:rPr>
        <w:t>, will focus on our school community</w:t>
      </w:r>
    </w:p>
    <w:p w:rsidR="00077CEA" w:rsidRDefault="00077CEA" w:rsidP="0050436B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Events highlighted in </w:t>
      </w:r>
      <w:r w:rsidRPr="007F5648">
        <w:rPr>
          <w:sz w:val="20"/>
          <w:szCs w:val="20"/>
          <w:highlight w:val="green"/>
        </w:rPr>
        <w:t>green</w:t>
      </w:r>
      <w:r>
        <w:rPr>
          <w:sz w:val="20"/>
          <w:szCs w:val="20"/>
        </w:rPr>
        <w:t>, will focus on the local community</w:t>
      </w:r>
    </w:p>
    <w:p w:rsidR="00077CEA" w:rsidRDefault="00077CEA" w:rsidP="0050436B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Events highlighted in </w:t>
      </w:r>
      <w:r w:rsidRPr="007F5648">
        <w:rPr>
          <w:sz w:val="20"/>
          <w:szCs w:val="20"/>
          <w:highlight w:val="cyan"/>
        </w:rPr>
        <w:t>blue</w:t>
      </w:r>
      <w:r>
        <w:rPr>
          <w:sz w:val="20"/>
          <w:szCs w:val="20"/>
        </w:rPr>
        <w:t>, will focus on the wider or global community</w:t>
      </w:r>
    </w:p>
    <w:p w:rsidR="0025439F" w:rsidRDefault="0025439F" w:rsidP="0050436B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A748E3" w:rsidP="0025439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5E76F75">
            <wp:simplePos x="0" y="0"/>
            <wp:positionH relativeFrom="margin">
              <wp:posOffset>3526057</wp:posOffset>
            </wp:positionH>
            <wp:positionV relativeFrom="paragraph">
              <wp:posOffset>3810</wp:posOffset>
            </wp:positionV>
            <wp:extent cx="3506470" cy="3525520"/>
            <wp:effectExtent l="0" t="0" r="0" b="0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52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A141A0" w:rsidP="0025439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E323D" wp14:editId="70AA1244">
                <wp:simplePos x="0" y="0"/>
                <wp:positionH relativeFrom="column">
                  <wp:posOffset>390427</wp:posOffset>
                </wp:positionH>
                <wp:positionV relativeFrom="paragraph">
                  <wp:posOffset>87092</wp:posOffset>
                </wp:positionV>
                <wp:extent cx="3025140" cy="1439626"/>
                <wp:effectExtent l="0" t="0" r="2286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4396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439F" w:rsidRDefault="0025439F" w:rsidP="00254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32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.75pt;margin-top:6.85pt;width:238.2pt;height:11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" fillcolor="window" strokeweight=".5pt">
                <v:textbox>
                  <w:txbxContent>
                    <w:p w:rsidR="0025439F" w:rsidRDefault="0025439F" w:rsidP="0025439F"/>
                  </w:txbxContent>
                </v:textbox>
              </v:shape>
            </w:pict>
          </mc:Fallback>
        </mc:AlternateContent>
      </w: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560119</wp:posOffset>
                </wp:positionH>
                <wp:positionV relativeFrom="paragraph">
                  <wp:posOffset>8255</wp:posOffset>
                </wp:positionV>
                <wp:extent cx="2762250" cy="1293779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29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439F" w:rsidRPr="0025439F" w:rsidRDefault="0025439F" w:rsidP="0025439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39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Jubilee Icon </w:t>
                            </w:r>
                          </w:p>
                          <w:p w:rsidR="0025439F" w:rsidRPr="0025439F" w:rsidRDefault="0025439F" w:rsidP="0025439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39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by </w:t>
                            </w:r>
                          </w:p>
                          <w:p w:rsidR="0025439F" w:rsidRPr="0025439F" w:rsidRDefault="0025439F" w:rsidP="0025439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5439F">
                              <w:rPr>
                                <w:b/>
                                <w:sz w:val="28"/>
                                <w:szCs w:val="28"/>
                              </w:rPr>
                              <w:t>Mulugeta</w:t>
                            </w:r>
                            <w:proofErr w:type="spellEnd"/>
                            <w:r w:rsidRPr="0025439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Araya</w:t>
                            </w:r>
                          </w:p>
                          <w:p w:rsidR="0025439F" w:rsidRPr="0025439F" w:rsidRDefault="0025439F" w:rsidP="0025439F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5439F">
                              <w:rPr>
                                <w:sz w:val="22"/>
                                <w:szCs w:val="22"/>
                              </w:rPr>
                              <w:t xml:space="preserve">(Ethiopian artist. Art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25439F">
                              <w:rPr>
                                <w:sz w:val="22"/>
                                <w:szCs w:val="22"/>
                              </w:rPr>
                              <w:t>ommissioned for the Catholic Church in England and Wales)</w:t>
                            </w:r>
                          </w:p>
                          <w:p w:rsidR="0025439F" w:rsidRPr="0025439F" w:rsidRDefault="0025439F" w:rsidP="0025439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5439F" w:rsidRDefault="00254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4.1pt;margin-top:.65pt;width:217.5pt;height:101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" fillcolor="white [3201]" stroked="f" strokeweight=".5pt">
                <v:textbox>
                  <w:txbxContent>
                    <w:p w:rsidR="0025439F" w:rsidRPr="0025439F" w:rsidRDefault="0025439F" w:rsidP="0025439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39F">
                        <w:rPr>
                          <w:b/>
                          <w:sz w:val="28"/>
                          <w:szCs w:val="28"/>
                        </w:rPr>
                        <w:t xml:space="preserve">The Jubilee Icon </w:t>
                      </w:r>
                    </w:p>
                    <w:p w:rsidR="0025439F" w:rsidRPr="0025439F" w:rsidRDefault="0025439F" w:rsidP="0025439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39F">
                        <w:rPr>
                          <w:b/>
                          <w:sz w:val="28"/>
                          <w:szCs w:val="28"/>
                        </w:rPr>
                        <w:t xml:space="preserve">by </w:t>
                      </w:r>
                    </w:p>
                    <w:p w:rsidR="0025439F" w:rsidRPr="0025439F" w:rsidRDefault="0025439F" w:rsidP="0025439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5439F">
                        <w:rPr>
                          <w:b/>
                          <w:sz w:val="28"/>
                          <w:szCs w:val="28"/>
                        </w:rPr>
                        <w:t>Mulugeta</w:t>
                      </w:r>
                      <w:proofErr w:type="spellEnd"/>
                      <w:r w:rsidRPr="0025439F">
                        <w:rPr>
                          <w:b/>
                          <w:sz w:val="28"/>
                          <w:szCs w:val="28"/>
                        </w:rPr>
                        <w:t xml:space="preserve"> Araya</w:t>
                      </w:r>
                    </w:p>
                    <w:p w:rsidR="0025439F" w:rsidRPr="0025439F" w:rsidRDefault="0025439F" w:rsidP="0025439F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5439F">
                        <w:rPr>
                          <w:sz w:val="22"/>
                          <w:szCs w:val="22"/>
                        </w:rPr>
                        <w:t xml:space="preserve">(Ethiopian artist. Art </w:t>
                      </w:r>
                      <w:r>
                        <w:rPr>
                          <w:sz w:val="22"/>
                          <w:szCs w:val="22"/>
                        </w:rPr>
                        <w:t>c</w:t>
                      </w:r>
                      <w:r w:rsidRPr="0025439F">
                        <w:rPr>
                          <w:sz w:val="22"/>
                          <w:szCs w:val="22"/>
                        </w:rPr>
                        <w:t>ommissioned for the Catholic Church in England and Wales)</w:t>
                      </w:r>
                    </w:p>
                    <w:p w:rsidR="0025439F" w:rsidRPr="0025439F" w:rsidRDefault="0025439F" w:rsidP="0025439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5439F" w:rsidRDefault="0025439F"/>
                  </w:txbxContent>
                </v:textbox>
              </v:shape>
            </w:pict>
          </mc:Fallback>
        </mc:AlternateContent>
      </w: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6C7A78B" wp14:editId="54733EF6">
            <wp:simplePos x="0" y="0"/>
            <wp:positionH relativeFrom="column">
              <wp:posOffset>694299</wp:posOffset>
            </wp:positionH>
            <wp:positionV relativeFrom="paragraph">
              <wp:posOffset>114495</wp:posOffset>
            </wp:positionV>
            <wp:extent cx="2373630" cy="3734435"/>
            <wp:effectExtent l="0" t="0" r="7620" b="0"/>
            <wp:wrapTight wrapText="bothSides">
              <wp:wrapPolygon edited="0">
                <wp:start x="0" y="0"/>
                <wp:lineTo x="0" y="21486"/>
                <wp:lineTo x="21496" y="21486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  <w:bookmarkStart w:id="0" w:name="_GoBack"/>
      <w:bookmarkEnd w:id="0"/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</w:t>
      </w:r>
    </w:p>
    <w:p w:rsidR="0025439F" w:rsidRDefault="0025439F" w:rsidP="0025439F">
      <w:pPr>
        <w:pStyle w:val="NoSpacing"/>
        <w:jc w:val="right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E725FC" w:rsidP="0025439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3177247</wp:posOffset>
                </wp:positionH>
                <wp:positionV relativeFrom="paragraph">
                  <wp:posOffset>149177</wp:posOffset>
                </wp:positionV>
                <wp:extent cx="3025140" cy="933855"/>
                <wp:effectExtent l="0" t="0" r="2286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93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439F" w:rsidRDefault="0025439F" w:rsidP="002543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141A0">
                              <w:rPr>
                                <w:b/>
                                <w:sz w:val="28"/>
                                <w:szCs w:val="28"/>
                              </w:rPr>
                              <w:t>Meet ‘Luce’</w:t>
                            </w:r>
                            <w:r w:rsidRPr="0025439F">
                              <w:rPr>
                                <w:sz w:val="24"/>
                                <w:szCs w:val="24"/>
                              </w:rPr>
                              <w:t xml:space="preserve"> – the Vatican’s official mascot for the 2025 Jubilee</w:t>
                            </w:r>
                            <w:r w:rsidR="00A141A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141A0" w:rsidRPr="0025439F" w:rsidRDefault="00A141A0" w:rsidP="002543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141A0">
                              <w:rPr>
                                <w:sz w:val="24"/>
                                <w:szCs w:val="24"/>
                              </w:rPr>
                              <w:t>Luce – translating to ‘Light’ from Italian 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41A0">
                              <w:rPr>
                                <w:sz w:val="24"/>
                                <w:szCs w:val="24"/>
                              </w:rPr>
                              <w:t>represent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141A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A141A0">
                              <w:rPr>
                                <w:sz w:val="24"/>
                                <w:szCs w:val="24"/>
                              </w:rPr>
                              <w:t xml:space="preserve"> Catholic pilgrim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50.2pt;margin-top:11.75pt;width:238.2pt;height:73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" fillcolor="white [3201]" strokeweight=".5pt">
                <v:textbox>
                  <w:txbxContent>
                    <w:p w:rsidR="0025439F" w:rsidRDefault="0025439F" w:rsidP="002543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141A0">
                        <w:rPr>
                          <w:b/>
                          <w:sz w:val="28"/>
                          <w:szCs w:val="28"/>
                        </w:rPr>
                        <w:t>Meet ‘Luce’</w:t>
                      </w:r>
                      <w:r w:rsidRPr="0025439F">
                        <w:rPr>
                          <w:sz w:val="24"/>
                          <w:szCs w:val="24"/>
                        </w:rPr>
                        <w:t xml:space="preserve"> – the Vatican’s official mascot for the 2025 Jubilee</w:t>
                      </w:r>
                      <w:r w:rsidR="00A141A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A141A0" w:rsidRPr="0025439F" w:rsidRDefault="00A141A0" w:rsidP="002543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141A0">
                        <w:rPr>
                          <w:sz w:val="24"/>
                          <w:szCs w:val="24"/>
                        </w:rPr>
                        <w:t>Luce – translating to ‘Light’ from Italian –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141A0">
                        <w:rPr>
                          <w:sz w:val="24"/>
                          <w:szCs w:val="24"/>
                        </w:rPr>
                        <w:t>represent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A141A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A141A0">
                        <w:rPr>
                          <w:sz w:val="24"/>
                          <w:szCs w:val="24"/>
                        </w:rPr>
                        <w:t xml:space="preserve"> Catholic pilgrim</w:t>
                      </w:r>
                    </w:p>
                  </w:txbxContent>
                </v:textbox>
              </v:shape>
            </w:pict>
          </mc:Fallback>
        </mc:AlternateContent>
      </w: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p w:rsidR="0025439F" w:rsidRDefault="0025439F" w:rsidP="0025439F">
      <w:pPr>
        <w:pStyle w:val="NoSpacing"/>
        <w:jc w:val="center"/>
        <w:rPr>
          <w:sz w:val="20"/>
          <w:szCs w:val="20"/>
        </w:rPr>
      </w:pPr>
    </w:p>
    <w:sectPr w:rsidR="0025439F" w:rsidSect="00C84D8E">
      <w:pgSz w:w="12240" w:h="1584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CA0" w:rsidRDefault="00EF5CA0" w:rsidP="008473AA">
      <w:r>
        <w:separator/>
      </w:r>
    </w:p>
  </w:endnote>
  <w:endnote w:type="continuationSeparator" w:id="0">
    <w:p w:rsidR="00EF5CA0" w:rsidRDefault="00EF5CA0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CA0" w:rsidRDefault="00EF5CA0" w:rsidP="008473AA">
      <w:r>
        <w:separator/>
      </w:r>
    </w:p>
  </w:footnote>
  <w:footnote w:type="continuationSeparator" w:id="0">
    <w:p w:rsidR="00EF5CA0" w:rsidRDefault="00EF5CA0" w:rsidP="00847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75CA2"/>
    <w:multiLevelType w:val="hybridMultilevel"/>
    <w:tmpl w:val="DD78DE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E77AF"/>
    <w:multiLevelType w:val="hybridMultilevel"/>
    <w:tmpl w:val="825222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A3821"/>
    <w:multiLevelType w:val="hybridMultilevel"/>
    <w:tmpl w:val="228C96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308DE"/>
    <w:multiLevelType w:val="hybridMultilevel"/>
    <w:tmpl w:val="7786F63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934FB0"/>
    <w:multiLevelType w:val="hybridMultilevel"/>
    <w:tmpl w:val="BCDE3D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E0482"/>
    <w:multiLevelType w:val="hybridMultilevel"/>
    <w:tmpl w:val="2C5078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55DBB"/>
    <w:multiLevelType w:val="hybridMultilevel"/>
    <w:tmpl w:val="28CC7E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C5C47"/>
    <w:multiLevelType w:val="hybridMultilevel"/>
    <w:tmpl w:val="B67654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460B6"/>
    <w:multiLevelType w:val="hybridMultilevel"/>
    <w:tmpl w:val="35404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A0"/>
    <w:rsid w:val="000433DA"/>
    <w:rsid w:val="00077CEA"/>
    <w:rsid w:val="000A2F57"/>
    <w:rsid w:val="000F156A"/>
    <w:rsid w:val="00184DE0"/>
    <w:rsid w:val="001A4B9F"/>
    <w:rsid w:val="0025439F"/>
    <w:rsid w:val="00273F49"/>
    <w:rsid w:val="00353C5E"/>
    <w:rsid w:val="003C254A"/>
    <w:rsid w:val="004F2223"/>
    <w:rsid w:val="0050436B"/>
    <w:rsid w:val="00541180"/>
    <w:rsid w:val="005B2EC7"/>
    <w:rsid w:val="00621803"/>
    <w:rsid w:val="007852ED"/>
    <w:rsid w:val="00795852"/>
    <w:rsid w:val="007C548A"/>
    <w:rsid w:val="007D33EF"/>
    <w:rsid w:val="007E4CDB"/>
    <w:rsid w:val="007F5648"/>
    <w:rsid w:val="008433AE"/>
    <w:rsid w:val="008473AA"/>
    <w:rsid w:val="008544CB"/>
    <w:rsid w:val="00974D6D"/>
    <w:rsid w:val="00A141A0"/>
    <w:rsid w:val="00A748E3"/>
    <w:rsid w:val="00AC7410"/>
    <w:rsid w:val="00AD7245"/>
    <w:rsid w:val="00B677C0"/>
    <w:rsid w:val="00B752B5"/>
    <w:rsid w:val="00D17546"/>
    <w:rsid w:val="00DC3053"/>
    <w:rsid w:val="00E034CE"/>
    <w:rsid w:val="00E725FC"/>
    <w:rsid w:val="00EF5CA0"/>
    <w:rsid w:val="00F370C1"/>
    <w:rsid w:val="00FD15F2"/>
    <w:rsid w:val="00FD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245BE97-74A1-4007-A207-FEDAF905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CA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CA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843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e.courtney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BA9FF-FD7F-40F7-B0B0-7620036AD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161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27</cp:revision>
  <dcterms:created xsi:type="dcterms:W3CDTF">2025-01-23T11:44:00Z</dcterms:created>
  <dcterms:modified xsi:type="dcterms:W3CDTF">2025-01-24T15:46:00Z</dcterms:modified>
</cp:coreProperties>
</file>